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6FC" w:rsidRPr="00910E68" w:rsidRDefault="009756FC" w:rsidP="00910E68">
      <w:pPr>
        <w:shd w:val="clear" w:color="auto" w:fill="FFFFFF"/>
        <w:spacing w:line="312" w:lineRule="auto"/>
        <w:jc w:val="center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 xml:space="preserve">Решение по гражданскому делу </w:t>
      </w:r>
    </w:p>
    <w:p w:rsidR="009756FC" w:rsidRPr="00910E68" w:rsidRDefault="009756FC" w:rsidP="00910E68">
      <w:pPr>
        <w:spacing w:before="100" w:beforeAutospacing="1" w:after="150" w:line="240" w:lineRule="atLeast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Дело №2-1891/2015</w:t>
      </w:r>
    </w:p>
    <w:p w:rsidR="009756FC" w:rsidRPr="00910E68" w:rsidRDefault="009756FC" w:rsidP="00910E68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9756FC" w:rsidRPr="00910E68" w:rsidRDefault="009756FC" w:rsidP="00910E68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9756FC" w:rsidRPr="00910E68" w:rsidRDefault="009756FC" w:rsidP="00910E68">
      <w:pPr>
        <w:keepNext/>
        <w:spacing w:before="100" w:beforeAutospacing="1" w:after="0" w:line="280" w:lineRule="atLeast"/>
        <w:rPr>
          <w:rFonts w:ascii="Arial" w:hAnsi="Arial" w:cs="Arial"/>
          <w:sz w:val="21"/>
          <w:szCs w:val="21"/>
          <w:lang w:eastAsia="ru-RU"/>
        </w:rPr>
      </w:pPr>
      <w:bookmarkStart w:id="0" w:name="bookmark0"/>
      <w:r w:rsidRPr="00910E68">
        <w:rPr>
          <w:rFonts w:ascii="Arial" w:hAnsi="Arial" w:cs="Arial"/>
          <w:color w:val="045189"/>
          <w:sz w:val="21"/>
          <w:szCs w:val="21"/>
          <w:lang w:eastAsia="ru-RU"/>
        </w:rPr>
        <w:t>РЕШЕНИЕ</w:t>
      </w:r>
      <w:bookmarkEnd w:id="0"/>
    </w:p>
    <w:p w:rsidR="009756FC" w:rsidRPr="00910E68" w:rsidRDefault="009756FC" w:rsidP="00910E68">
      <w:pPr>
        <w:spacing w:after="150" w:line="312" w:lineRule="auto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Именем Российской Федерации (резолютивная часть)</w:t>
      </w:r>
    </w:p>
    <w:p w:rsidR="009756FC" w:rsidRPr="00910E68" w:rsidRDefault="009756FC" w:rsidP="00910E68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9756FC" w:rsidRPr="00910E68" w:rsidRDefault="009756FC" w:rsidP="00910E68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</w:p>
    <w:p w:rsidR="009756FC" w:rsidRPr="00910E68" w:rsidRDefault="009756FC" w:rsidP="00910E68">
      <w:pPr>
        <w:spacing w:after="206" w:line="240" w:lineRule="atLeast"/>
        <w:ind w:left="470"/>
        <w:rPr>
          <w:rFonts w:ascii="Arial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pict>
          <v:rect id="Прямоугольник 3" o:spid="_x0000_s1026" alt="Описание: Подпись: г. Липецк" style="position:absolute;left:0;text-align:left;margin-left:0;margin-top:0;width:63pt;height:14.25pt;z-index:251658240;visibility:visible;mso-wrap-distance-left:5.25pt;mso-wrap-distance-right:5.25pt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" o:allowoverlap="f" filled="f" stroked="f">
            <o:lock v:ext="edit" aspectratio="t"/>
            <w10:wrap type="square"/>
          </v:rect>
        </w:pict>
      </w:r>
      <w:r w:rsidRPr="00910E68">
        <w:rPr>
          <w:rFonts w:ascii="Arial" w:hAnsi="Arial" w:cs="Arial"/>
          <w:sz w:val="21"/>
          <w:szCs w:val="21"/>
          <w:lang w:eastAsia="ru-RU"/>
        </w:rPr>
        <w:t>12 октября 2015 года</w:t>
      </w:r>
    </w:p>
    <w:p w:rsidR="009756FC" w:rsidRPr="00910E68" w:rsidRDefault="009756FC" w:rsidP="00910E68">
      <w:pPr>
        <w:spacing w:after="295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Мировой судья судебного участка № 20 Советского судебного района г. &lt;АДРЕС&gt; Патутина Е.А., при секретаре Демидочкиной Т.В., рассмотрев в открытом судебном заседании гражданское дело по иску М</w:t>
      </w:r>
      <w:r>
        <w:rPr>
          <w:rFonts w:ascii="Arial" w:hAnsi="Arial" w:cs="Arial"/>
          <w:sz w:val="21"/>
          <w:szCs w:val="21"/>
          <w:lang w:eastAsia="ru-RU"/>
        </w:rPr>
        <w:t>.</w:t>
      </w:r>
      <w:r w:rsidRPr="00910E68">
        <w:rPr>
          <w:rFonts w:ascii="Arial" w:hAnsi="Arial" w:cs="Arial"/>
          <w:sz w:val="21"/>
          <w:szCs w:val="21"/>
          <w:lang w:eastAsia="ru-RU"/>
        </w:rPr>
        <w:t xml:space="preserve"> к ПАО «Совкомбанк» о защите прав потребителей, компенсации морального вреда, руководствуясь ст. ст. 194-199 ГПК РФ,</w:t>
      </w:r>
    </w:p>
    <w:p w:rsidR="009756FC" w:rsidRPr="00910E68" w:rsidRDefault="009756FC" w:rsidP="00910E68">
      <w:pPr>
        <w:keepNext/>
        <w:spacing w:after="203" w:line="280" w:lineRule="atLeast"/>
        <w:ind w:left="510"/>
        <w:rPr>
          <w:rFonts w:ascii="Arial" w:hAnsi="Arial" w:cs="Arial"/>
          <w:sz w:val="21"/>
          <w:szCs w:val="21"/>
          <w:lang w:eastAsia="ru-RU"/>
        </w:rPr>
      </w:pPr>
      <w:bookmarkStart w:id="1" w:name="bookmark1"/>
      <w:r w:rsidRPr="00910E68">
        <w:rPr>
          <w:rFonts w:ascii="Arial" w:hAnsi="Arial" w:cs="Arial"/>
          <w:color w:val="045189"/>
          <w:sz w:val="21"/>
          <w:szCs w:val="21"/>
          <w:lang w:eastAsia="ru-RU"/>
        </w:rPr>
        <w:t>РЕШИЛ:</w:t>
      </w:r>
      <w:bookmarkEnd w:id="1"/>
    </w:p>
    <w:p w:rsidR="009756FC" w:rsidRPr="00910E68" w:rsidRDefault="009756FC" w:rsidP="00910E68">
      <w:pPr>
        <w:spacing w:after="0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 xml:space="preserve">Отказать </w:t>
      </w:r>
      <w:r>
        <w:rPr>
          <w:rFonts w:ascii="Arial" w:hAnsi="Arial" w:cs="Arial"/>
          <w:sz w:val="21"/>
          <w:szCs w:val="21"/>
          <w:lang w:eastAsia="ru-RU"/>
        </w:rPr>
        <w:t>М.</w:t>
      </w:r>
      <w:r w:rsidRPr="00910E68">
        <w:rPr>
          <w:rFonts w:ascii="Arial" w:hAnsi="Arial" w:cs="Arial"/>
          <w:sz w:val="21"/>
          <w:szCs w:val="21"/>
          <w:lang w:eastAsia="ru-RU"/>
        </w:rPr>
        <w:t xml:space="preserve"> в удовлетворении иска к ПАО «Совкомбанк» о защите прав потребителей, компенсации морального вреда</w:t>
      </w:r>
    </w:p>
    <w:p w:rsidR="009756FC" w:rsidRPr="00910E68" w:rsidRDefault="009756FC" w:rsidP="00910E68">
      <w:pPr>
        <w:spacing w:after="0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Решение может быть обжаловано в течение одного месяца с момента изготовления решения в окончательной форме в Советский суд г. &lt;АДРЕС&gt; путем подачи апелляционной жалобы мировому судье.</w:t>
      </w:r>
    </w:p>
    <w:p w:rsidR="009756FC" w:rsidRPr="00910E68" w:rsidRDefault="009756FC" w:rsidP="00910E68">
      <w:pPr>
        <w:spacing w:after="0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случае поступления от лиц, участвующих в деле, их представителей заявления о составлении мотивированного решения суда:</w:t>
      </w:r>
    </w:p>
    <w:p w:rsidR="009756FC" w:rsidRPr="00910E68" w:rsidRDefault="009756FC" w:rsidP="00910E68">
      <w:pPr>
        <w:spacing w:after="0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9756FC" w:rsidRPr="00910E68" w:rsidRDefault="009756FC" w:rsidP="00910E68">
      <w:pPr>
        <w:spacing w:after="0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9756FC" w:rsidRPr="00910E68" w:rsidRDefault="009756FC" w:rsidP="00910E68">
      <w:pPr>
        <w:spacing w:after="785" w:line="274" w:lineRule="atLeast"/>
        <w:ind w:left="470" w:firstLine="700"/>
        <w:jc w:val="both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t>Мотивированное решение суда составляется в течение пяти дней со дня поступления от лиц, участвующих в деле, их представителей заявления о составлении мотивированного решения суда.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A0"/>
      </w:tblPr>
      <w:tblGrid>
        <w:gridCol w:w="857"/>
      </w:tblGrid>
      <w:tr w:rsidR="009756FC" w:rsidRPr="00202115" w:rsidTr="00910E68">
        <w:trPr>
          <w:trHeight w:val="285"/>
          <w:jc w:val="center"/>
        </w:trPr>
        <w:tc>
          <w:tcPr>
            <w:tcW w:w="0" w:type="auto"/>
          </w:tcPr>
          <w:p w:rsidR="009756FC" w:rsidRPr="00910E68" w:rsidRDefault="009756FC" w:rsidP="00910E68">
            <w:pPr>
              <w:spacing w:before="100" w:beforeAutospacing="1" w:after="150" w:line="312" w:lineRule="auto"/>
              <w:jc w:val="center"/>
              <w:rPr>
                <w:rFonts w:ascii="Arial" w:hAnsi="Arial" w:cs="Arial"/>
                <w:sz w:val="21"/>
                <w:szCs w:val="21"/>
                <w:lang w:eastAsia="ru-RU"/>
              </w:rPr>
            </w:pPr>
            <w:r>
              <w:rPr>
                <w:noProof/>
                <w:lang w:eastAsia="ru-RU"/>
              </w:rPr>
            </w:r>
            <w:r w:rsidRPr="004C75FD">
              <w:rPr>
                <w:rFonts w:ascii="Arial" w:hAnsi="Arial" w:cs="Arial"/>
                <w:noProof/>
                <w:sz w:val="21"/>
                <w:szCs w:val="21"/>
                <w:lang w:eastAsia="ru-RU"/>
              </w:rPr>
              <w:pict>
                <v:rect id="Прямоугольник 1" o:spid="_x0000_s1027" alt="Описание: http://sovetsk20.lpk.msudrf.ru/tmp.files/image002.jpg" style="width:42.75pt;height:14.2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" filled="f" stroked="f">
                  <o:lock v:ext="edit" aspectratio="t"/>
                  <w10:anchorlock/>
                </v:rect>
              </w:pict>
            </w:r>
          </w:p>
        </w:tc>
      </w:tr>
    </w:tbl>
    <w:p w:rsidR="009756FC" w:rsidRPr="00910E68" w:rsidRDefault="009756FC" w:rsidP="00910E68">
      <w:pPr>
        <w:shd w:val="clear" w:color="auto" w:fill="FFFFFF"/>
        <w:spacing w:after="0" w:line="312" w:lineRule="auto"/>
        <w:rPr>
          <w:rFonts w:ascii="Arial" w:hAnsi="Arial" w:cs="Arial"/>
          <w:sz w:val="21"/>
          <w:szCs w:val="21"/>
          <w:lang w:eastAsia="ru-RU"/>
        </w:rPr>
      </w:pPr>
      <w:r w:rsidRPr="00910E68">
        <w:rPr>
          <w:rFonts w:ascii="Arial" w:hAnsi="Arial" w:cs="Arial"/>
          <w:sz w:val="21"/>
          <w:szCs w:val="21"/>
          <w:lang w:eastAsia="ru-RU"/>
        </w:rPr>
        <w:br w:type="textWrapping" w:clear="all"/>
      </w:r>
    </w:p>
    <w:p w:rsidR="009756FC" w:rsidRPr="00910E68" w:rsidRDefault="009756FC" w:rsidP="00910E68">
      <w:pPr>
        <w:spacing w:before="100" w:beforeAutospacing="1" w:after="150" w:line="240" w:lineRule="atLeast"/>
        <w:ind w:left="470"/>
        <w:rPr>
          <w:rFonts w:ascii="Arial" w:hAnsi="Arial" w:cs="Arial"/>
          <w:sz w:val="21"/>
          <w:szCs w:val="21"/>
          <w:lang w:eastAsia="ru-RU"/>
        </w:rPr>
      </w:pPr>
      <w:r>
        <w:rPr>
          <w:noProof/>
          <w:lang w:eastAsia="ru-RU"/>
        </w:rPr>
        <w:pict>
          <v:rect id="Прямоугольник 2" o:spid="_x0000_s1028" alt="Описание: Подпись: Е.А. Патутина" style="position:absolute;left:0;text-align:left;margin-left:0;margin-top:0;width:84pt;height:14.25pt;z-index:251659264;visibility:visible;mso-wrap-distance-left:18pt;mso-wrap-distance-right:18pt;mso-position-horizontal:left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" o:allowoverlap="f" filled="f" stroked="f">
            <o:lock v:ext="edit" aspectratio="t"/>
            <w10:wrap type="square"/>
          </v:rect>
        </w:pict>
      </w:r>
      <w:r w:rsidRPr="00910E68">
        <w:rPr>
          <w:rFonts w:ascii="Arial" w:hAnsi="Arial" w:cs="Arial"/>
          <w:sz w:val="21"/>
          <w:szCs w:val="21"/>
          <w:lang w:eastAsia="ru-RU"/>
        </w:rPr>
        <w:t>Мировой судья</w:t>
      </w:r>
    </w:p>
    <w:p w:rsidR="009756FC" w:rsidRDefault="009756FC">
      <w:bookmarkStart w:id="2" w:name="_GoBack"/>
      <w:bookmarkEnd w:id="2"/>
    </w:p>
    <w:sectPr w:rsidR="009756FC" w:rsidSect="002A1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36C6"/>
    <w:rsid w:val="00202115"/>
    <w:rsid w:val="002A1162"/>
    <w:rsid w:val="004C75FD"/>
    <w:rsid w:val="007A1B01"/>
    <w:rsid w:val="00910E68"/>
    <w:rsid w:val="009756FC"/>
    <w:rsid w:val="00BD36C6"/>
    <w:rsid w:val="00CC3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1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07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7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07836">
              <w:marLeft w:val="450"/>
              <w:marRight w:val="45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70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0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70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0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51707841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216</Words>
  <Characters>1236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BAIDIN</cp:lastModifiedBy>
  <cp:revision>3</cp:revision>
  <dcterms:created xsi:type="dcterms:W3CDTF">2016-01-29T18:44:00Z</dcterms:created>
  <dcterms:modified xsi:type="dcterms:W3CDTF">2016-02-01T12:19:00Z</dcterms:modified>
</cp:coreProperties>
</file>