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C10" w:rsidRDefault="00491C10" w:rsidP="00B452DF">
      <w:pPr>
        <w:pStyle w:val="NormalWeb"/>
        <w:ind w:firstLine="720"/>
        <w:jc w:val="right"/>
      </w:pPr>
      <w:r>
        <w:t>№2-75/2015</w:t>
      </w:r>
    </w:p>
    <w:p w:rsidR="00491C10" w:rsidRDefault="00491C10" w:rsidP="00A1633F">
      <w:pPr>
        <w:pStyle w:val="NormalWeb"/>
        <w:ind w:firstLine="720"/>
        <w:jc w:val="center"/>
      </w:pPr>
      <w:r>
        <w:t>РЕШЕНИЕ</w:t>
      </w:r>
    </w:p>
    <w:p w:rsidR="00491C10" w:rsidRDefault="00491C10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491C10" w:rsidRDefault="00491C10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491C10" w:rsidRDefault="00491C10" w:rsidP="00A1633F">
      <w:pPr>
        <w:pStyle w:val="NormalWeb"/>
        <w:ind w:firstLine="720"/>
        <w:jc w:val="both"/>
      </w:pPr>
    </w:p>
    <w:p w:rsidR="00491C10" w:rsidRDefault="00491C10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491C10" w:rsidRDefault="00491C10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491C10" w:rsidRDefault="00491C10" w:rsidP="00A1633F">
      <w:pPr>
        <w:pStyle w:val="NormalWeb"/>
        <w:ind w:firstLine="720"/>
        <w:jc w:val="both"/>
      </w:pPr>
      <w:r>
        <w:t>с участием истца Ш.З.М.</w:t>
      </w:r>
    </w:p>
    <w:p w:rsidR="00491C10" w:rsidRDefault="00491C10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Ш.З.М.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491C10" w:rsidRDefault="00491C10" w:rsidP="00A1633F">
      <w:pPr>
        <w:pStyle w:val="NormalWeb"/>
        <w:ind w:firstLine="720"/>
        <w:jc w:val="center"/>
      </w:pPr>
      <w:r>
        <w:t>Р Е Ш И Л:</w:t>
      </w:r>
    </w:p>
    <w:p w:rsidR="00491C10" w:rsidRDefault="00491C10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491C10" w:rsidRDefault="00491C10" w:rsidP="00706792">
      <w:pPr>
        <w:pStyle w:val="NormalWeb"/>
        <w:ind w:firstLine="720"/>
        <w:jc w:val="both"/>
      </w:pPr>
      <w:r>
        <w:t>Исковые требования Ш.З.М. удовлетворить частично.</w:t>
      </w:r>
    </w:p>
    <w:p w:rsidR="00491C10" w:rsidRDefault="00491C10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Ш.З.М.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491C10" w:rsidRDefault="00491C10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Ш.З.М.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491C10" w:rsidRDefault="00491C10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491C10" w:rsidRDefault="00491C10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491C10" w:rsidRDefault="00491C10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491C10" w:rsidRDefault="00491C10" w:rsidP="00A1633F">
      <w:pPr>
        <w:pStyle w:val="NormalWeb"/>
        <w:ind w:firstLine="720"/>
        <w:jc w:val="both"/>
      </w:pPr>
    </w:p>
    <w:p w:rsidR="00491C10" w:rsidRDefault="00491C10" w:rsidP="00A1633F">
      <w:pPr>
        <w:pStyle w:val="NormalWeb"/>
        <w:ind w:firstLine="720"/>
        <w:jc w:val="both"/>
      </w:pPr>
      <w:r>
        <w:t>Судья Татышлинского</w:t>
      </w:r>
    </w:p>
    <w:p w:rsidR="00491C10" w:rsidRDefault="00491C10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491C10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1710BD"/>
    <w:rsid w:val="001919A0"/>
    <w:rsid w:val="001C0B83"/>
    <w:rsid w:val="0027318C"/>
    <w:rsid w:val="003825A0"/>
    <w:rsid w:val="00491C10"/>
    <w:rsid w:val="00501ED9"/>
    <w:rsid w:val="005B1F3D"/>
    <w:rsid w:val="0060612E"/>
    <w:rsid w:val="00611AF9"/>
    <w:rsid w:val="00696E51"/>
    <w:rsid w:val="0070661C"/>
    <w:rsid w:val="00706792"/>
    <w:rsid w:val="00737AAD"/>
    <w:rsid w:val="008F041F"/>
    <w:rsid w:val="00A1633F"/>
    <w:rsid w:val="00A377ED"/>
    <w:rsid w:val="00A8224C"/>
    <w:rsid w:val="00A9715D"/>
    <w:rsid w:val="00B33CB6"/>
    <w:rsid w:val="00B452DF"/>
    <w:rsid w:val="00BA318D"/>
    <w:rsid w:val="00BC3861"/>
    <w:rsid w:val="00C90AA0"/>
    <w:rsid w:val="00CC78B6"/>
    <w:rsid w:val="00D0508D"/>
    <w:rsid w:val="00D91D9A"/>
    <w:rsid w:val="00EB6576"/>
    <w:rsid w:val="00F239CF"/>
    <w:rsid w:val="00F74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71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228</Words>
  <Characters>1306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2016-02-11T07:30:00Z</dcterms:created>
  <dcterms:modified xsi:type="dcterms:W3CDTF">2016-02-11T12:34:00Z</dcterms:modified>
</cp:coreProperties>
</file>